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学生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课程评价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操作步骤</w:t>
      </w:r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学生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课程评价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可以在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手机端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操作，也可以在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网页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端操作，步骤如下：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手机端“学习通”评价方法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登录学习通，绑定“中国地质大学（北京）”单位账号（方法见之前教务处下发的学生操作手册）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点击右上角“邀请码”，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输入邀请码cugb2068，进入“中国地质大学（北京）教务处”页面，选择“评价问卷”应用，点击“待评价”问卷进行评价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1746250" cy="3961765"/>
            <wp:effectExtent l="0" t="0" r="635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3961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1784985" cy="3939540"/>
            <wp:effectExtent l="0" t="0" r="5715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84985" cy="3939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网页端操作步骤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登录中国地质大学（北京）网络教学平台cugb.fanya.chaoxing.com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（账号密码与学习通账号密码一致）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6055" cy="2303145"/>
            <wp:effectExtent l="0" t="0" r="127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rcRect b="2904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303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进入个人学习空间，点击“评价问卷”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4150" cy="3101340"/>
            <wp:effectExtent l="0" t="0" r="317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101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选择“待评价”问卷进行评价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114300" distR="114300">
            <wp:extent cx="5264785" cy="1572895"/>
            <wp:effectExtent l="0" t="0" r="254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572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1066BF"/>
    <w:multiLevelType w:val="singleLevel"/>
    <w:tmpl w:val="B71066B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1378E1"/>
    <w:rsid w:val="03ED4BAF"/>
    <w:rsid w:val="081812FC"/>
    <w:rsid w:val="1A395675"/>
    <w:rsid w:val="233153C5"/>
    <w:rsid w:val="35CC629E"/>
    <w:rsid w:val="449E40D0"/>
    <w:rsid w:val="44ED6A6B"/>
    <w:rsid w:val="51204BED"/>
    <w:rsid w:val="541378E1"/>
    <w:rsid w:val="6B675C78"/>
    <w:rsid w:val="6D535020"/>
    <w:rsid w:val="74DA6E40"/>
    <w:rsid w:val="798B5279"/>
    <w:rsid w:val="7D294EBF"/>
    <w:rsid w:val="7E56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JYC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Office_11.1.0.11173_F1E327BC-269C-435d-A152-05C5408002CA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2022-05-05T23:54:00Z</dcterms:created>
  <dc:creator>西瓜哥</dc:creator>
  <cp:lastModifiedBy>dzp</cp:lastModifiedBy>
  <dcterms:modified xsi:type="dcterms:W3CDTF">2022-05-06T08:01:50Z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2052-11.1.0.11173</vt:lpwstr>
  </property>
  <property fmtid="{D5CDD505-2E9C-101B-9397-08002B2CF9AE}" pid="3" name="ICV">
    <vt:lpwstr>C7077FD7E6D44208BEF19EA02939DF43</vt:lpwstr>
  </property>
</Properties>
</file>